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70" w:rsidRDefault="00634E7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9B00D3"/>
          <w:sz w:val="28"/>
        </w:rPr>
      </w:pPr>
      <w:r>
        <w:rPr>
          <w:rFonts w:ascii="Times New Roman" w:hAnsi="Times New Roman"/>
          <w:b/>
          <w:color w:val="9B00D3"/>
          <w:sz w:val="28"/>
        </w:rPr>
        <w:t>Лепка.</w:t>
      </w:r>
    </w:p>
    <w:p w:rsidR="00634E70" w:rsidRDefault="00634E70">
      <w:pPr>
        <w:spacing w:after="0" w:line="360" w:lineRule="auto"/>
        <w:ind w:firstLine="851"/>
        <w:jc w:val="center"/>
        <w:rPr>
          <w:rFonts w:ascii="Times New Roman" w:hAnsi="Times New Roman"/>
          <w:b/>
          <w:color w:val="9B00D3"/>
          <w:sz w:val="28"/>
        </w:rPr>
      </w:pPr>
      <w:r>
        <w:rPr>
          <w:rFonts w:ascii="Times New Roman" w:hAnsi="Times New Roman"/>
          <w:b/>
          <w:color w:val="9B00D3"/>
          <w:sz w:val="28"/>
        </w:rPr>
        <w:t>Тема: «Блюдо из теста на Дону» (кулич из теста).</w:t>
      </w:r>
    </w:p>
    <w:p w:rsidR="00634E70" w:rsidRDefault="00634E7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9B00D3"/>
          <w:sz w:val="28"/>
        </w:rPr>
        <w:t>Уважаемые родители, перед нами с вами стоит цель</w:t>
      </w:r>
      <w:r>
        <w:rPr>
          <w:rFonts w:ascii="Times New Roman" w:hAnsi="Times New Roman"/>
          <w:sz w:val="28"/>
        </w:rPr>
        <w:t>: учить детей определять содержание своей работы. Использовать в лепке знакомые приемы (раскатывание прямыми и круговыми движениями, сплющивание ладонями, лепка пальцами соединять концы). Развивать образные представления, воспитывать аккуратность.</w:t>
      </w:r>
    </w:p>
    <w:p w:rsidR="00634E70" w:rsidRDefault="00634E7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9B00D3"/>
          <w:sz w:val="28"/>
        </w:rPr>
        <w:t>А для ребенка</w:t>
      </w:r>
      <w:r>
        <w:rPr>
          <w:rFonts w:ascii="Times New Roman" w:hAnsi="Times New Roman"/>
          <w:sz w:val="28"/>
        </w:rPr>
        <w:t>: получить массу яркий, радостных впечатлений.</w:t>
      </w:r>
    </w:p>
    <w:p w:rsidR="00634E70" w:rsidRDefault="00634E7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9B00D3"/>
          <w:sz w:val="28"/>
        </w:rPr>
        <w:t xml:space="preserve">Материал: </w:t>
      </w:r>
      <w:r>
        <w:rPr>
          <w:rFonts w:ascii="Times New Roman" w:hAnsi="Times New Roman"/>
          <w:sz w:val="28"/>
        </w:rPr>
        <w:t>соленое тесто.</w:t>
      </w:r>
    </w:p>
    <w:p w:rsidR="00634E70" w:rsidRDefault="00634E7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9B00D3"/>
          <w:sz w:val="28"/>
        </w:rPr>
        <w:t>Рецепт солёного теста</w:t>
      </w:r>
      <w:r>
        <w:rPr>
          <w:rFonts w:ascii="Times New Roman" w:hAnsi="Times New Roman"/>
          <w:sz w:val="28"/>
        </w:rPr>
        <w:t>: 2 стакана муки, 1 стакан соли, 3 стакана воды.</w:t>
      </w:r>
    </w:p>
    <w:p w:rsidR="00634E70" w:rsidRDefault="00634E7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Перемешать муку и соль, добавить воду, хорошо руками размять тесто пока оно не станет мягким и эластичным, прикрыть целлофаном чтобы не высохло.</w:t>
      </w:r>
    </w:p>
    <w:p w:rsidR="00634E70" w:rsidRDefault="00634E70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Рассказать детям как на Дону празднуют Пасху, готовятся к ней, (красят яйца, пекут куличи, молятся, ходят в церковь). Вместе с детьми сделать соленое тесто и слепить кулич и пасхальные яйца.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Возьмём лист бумаги формата А4.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Небольшой кусочек теста и скатать шарик.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Раздавить его, придавая форму лепешки в виде квадрата.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Возьмём еще кусочек теста.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Прямыми движениями рук раскатываем жгутик.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Положим этот жгутик наверх лепешки и раздавим его, придавая форму поливки (на кулич).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Возьмём еще один кусочек теста, прямыми движениями раскатаем жгутик.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Этот жгутик положим наверх поливки, получилась свеча.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Возьмём еще кусочек теста и разделим его на 5 шариков.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Каждый шарик кладем вокруг кулича.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Раздавим каждый шарик, придавая форму яйца.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Оставить поделку хорошо просохнуть в тёплом месте.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Взять краски и раскрасить.</w:t>
      </w:r>
    </w:p>
    <w:p w:rsidR="00634E70" w:rsidRDefault="00634E70">
      <w:pPr>
        <w:numPr>
          <w:ilvl w:val="0"/>
          <w:numId w:val="1"/>
        </w:numPr>
        <w:spacing w:after="0" w:line="360" w:lineRule="auto"/>
        <w:ind w:left="1211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Раскрашивание немного размягчит тесто, поэтому дать поделке снова подсохнуть.</w:t>
      </w:r>
    </w:p>
    <w:p w:rsidR="00634E70" w:rsidRDefault="00634E70">
      <w:pPr>
        <w:spacing w:after="0" w:line="360" w:lineRule="auto"/>
        <w:ind w:left="1211"/>
        <w:jc w:val="both"/>
        <w:rPr>
          <w:rFonts w:ascii="Times New Roman" w:hAnsi="Times New Roman"/>
          <w:sz w:val="28"/>
        </w:rPr>
      </w:pPr>
    </w:p>
    <w:p w:rsidR="00634E70" w:rsidRDefault="00634E70">
      <w:pPr>
        <w:spacing w:after="0" w:line="360" w:lineRule="auto"/>
        <w:ind w:left="12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object w:dxaOrig="3462" w:dyaOrig="2611">
          <v:rect id="rectole0000000000" o:spid="_x0000_i1025" style="width:173.25pt;height:130.5pt" o:ole="" o:preferrelative="t" stroked="f">
            <v:imagedata r:id="rId5" o:title=""/>
          </v:rect>
          <o:OLEObject Type="Embed" ProgID="StaticMetafile" ShapeID="rectole0000000000" DrawAspect="Content" ObjectID="_1649169335" r:id="rId6"/>
        </w:object>
      </w:r>
      <w:r>
        <w:object w:dxaOrig="3401" w:dyaOrig="2551">
          <v:rect id="rectole0000000001" o:spid="_x0000_i1026" style="width:170.25pt;height:127.5pt" o:ole="" o:preferrelative="t" stroked="f">
            <v:imagedata r:id="rId7" o:title=""/>
          </v:rect>
          <o:OLEObject Type="Embed" ProgID="StaticMetafile" ShapeID="rectole0000000001" DrawAspect="Content" ObjectID="_1649169336" r:id="rId8"/>
        </w:object>
      </w:r>
    </w:p>
    <w:p w:rsidR="00634E70" w:rsidRDefault="00634E70">
      <w:pPr>
        <w:spacing w:after="0" w:line="360" w:lineRule="auto"/>
        <w:ind w:left="1211"/>
        <w:jc w:val="both"/>
        <w:rPr>
          <w:rFonts w:ascii="Times New Roman" w:hAnsi="Times New Roman"/>
          <w:sz w:val="28"/>
        </w:rPr>
      </w:pPr>
      <w:r>
        <w:object w:dxaOrig="3522" w:dyaOrig="2632">
          <v:rect id="rectole0000000002" o:spid="_x0000_i1027" style="width:176.25pt;height:130.5pt" o:ole="" o:preferrelative="t" stroked="f">
            <v:imagedata r:id="rId5" o:title=""/>
          </v:rect>
          <o:OLEObject Type="Embed" ProgID="StaticMetafile" ShapeID="rectole0000000002" DrawAspect="Content" ObjectID="_1649169337" r:id="rId9"/>
        </w:object>
      </w:r>
      <w:r>
        <w:rPr>
          <w:rFonts w:ascii="Times New Roman" w:hAnsi="Times New Roman"/>
          <w:sz w:val="28"/>
        </w:rPr>
        <w:t xml:space="preserve"> </w:t>
      </w:r>
      <w:r>
        <w:object w:dxaOrig="3563" w:dyaOrig="2530">
          <v:rect id="rectole0000000003" o:spid="_x0000_i1028" style="width:178.5pt;height:126.75pt" o:ole="" o:preferrelative="t" stroked="f">
            <v:imagedata r:id="rId10" o:title=""/>
          </v:rect>
          <o:OLEObject Type="Embed" ProgID="StaticMetafile" ShapeID="rectole0000000003" DrawAspect="Content" ObjectID="_1649169338" r:id="rId11"/>
        </w:object>
      </w:r>
    </w:p>
    <w:p w:rsidR="00634E70" w:rsidRDefault="00634E70">
      <w:pPr>
        <w:spacing w:after="0" w:line="360" w:lineRule="auto"/>
        <w:ind w:left="1211"/>
        <w:jc w:val="both"/>
        <w:rPr>
          <w:rFonts w:ascii="Times New Roman" w:hAnsi="Times New Roman"/>
          <w:sz w:val="28"/>
        </w:rPr>
      </w:pPr>
      <w:r>
        <w:object w:dxaOrig="3522" w:dyaOrig="2632">
          <v:rect id="rectole0000000004" o:spid="_x0000_i1029" style="width:176.25pt;height:130.5pt" o:ole="" o:preferrelative="t" stroked="f">
            <v:imagedata r:id="rId5" o:title=""/>
          </v:rect>
          <o:OLEObject Type="Embed" ProgID="StaticMetafile" ShapeID="rectole0000000004" DrawAspect="Content" ObjectID="_1649169339" r:id="rId12"/>
        </w:object>
      </w:r>
      <w:r>
        <w:rPr>
          <w:rFonts w:ascii="Times New Roman" w:hAnsi="Times New Roman"/>
          <w:sz w:val="28"/>
        </w:rPr>
        <w:t xml:space="preserve"> </w:t>
      </w:r>
      <w:r>
        <w:object w:dxaOrig="3725" w:dyaOrig="2632">
          <v:rect id="rectole0000000005" o:spid="_x0000_i1030" style="width:184.5pt;height:130.5pt" o:ole="" o:preferrelative="t" stroked="f">
            <v:imagedata r:id="rId13" o:title=""/>
          </v:rect>
          <o:OLEObject Type="Embed" ProgID="StaticMetafile" ShapeID="rectole0000000005" DrawAspect="Content" ObjectID="_1649169340" r:id="rId14"/>
        </w:object>
      </w:r>
    </w:p>
    <w:p w:rsidR="00634E70" w:rsidRDefault="00634E70">
      <w:pPr>
        <w:spacing w:after="0" w:line="360" w:lineRule="auto"/>
        <w:ind w:left="1211"/>
        <w:jc w:val="both"/>
        <w:rPr>
          <w:rFonts w:ascii="Times New Roman" w:hAnsi="Times New Roman"/>
          <w:sz w:val="28"/>
        </w:rPr>
      </w:pPr>
      <w:r>
        <w:object w:dxaOrig="3543" w:dyaOrig="2976">
          <v:rect id="rectole0000000006" o:spid="_x0000_i1031" style="width:175.5pt;height:147pt" o:ole="" o:preferrelative="t" stroked="f">
            <v:imagedata r:id="rId15" o:title=""/>
          </v:rect>
          <o:OLEObject Type="Embed" ProgID="StaticMetafile" ShapeID="rectole0000000006" DrawAspect="Content" ObjectID="_1649169341" r:id="rId16"/>
        </w:object>
      </w:r>
      <w:r>
        <w:rPr>
          <w:rFonts w:ascii="Times New Roman" w:hAnsi="Times New Roman"/>
          <w:sz w:val="28"/>
        </w:rPr>
        <w:t xml:space="preserve"> </w:t>
      </w:r>
      <w:r>
        <w:object w:dxaOrig="3685" w:dyaOrig="2855">
          <v:rect id="rectole0000000007" o:spid="_x0000_i1032" style="width:184.5pt;height:150pt" o:ole="" o:preferrelative="t" stroked="f">
            <v:imagedata r:id="rId17" o:title="" cropbottom="5050f"/>
          </v:rect>
          <o:OLEObject Type="Embed" ProgID="StaticMetafile" ShapeID="rectole0000000007" DrawAspect="Content" ObjectID="_1649169342" r:id="rId18"/>
        </w:object>
      </w:r>
      <w:bookmarkStart w:id="0" w:name="_GoBack"/>
      <w:bookmarkEnd w:id="0"/>
    </w:p>
    <w:sectPr w:rsidR="00634E70" w:rsidSect="00F74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3847"/>
    <w:multiLevelType w:val="multilevel"/>
    <w:tmpl w:val="5C4418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35E0"/>
    <w:rsid w:val="00281083"/>
    <w:rsid w:val="00634E70"/>
    <w:rsid w:val="007135E0"/>
    <w:rsid w:val="00AB528C"/>
    <w:rsid w:val="00F7490B"/>
    <w:rsid w:val="00FD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90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</Pages>
  <Words>260</Words>
  <Characters>1486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vadim</cp:lastModifiedBy>
  <cp:revision>3</cp:revision>
  <dcterms:created xsi:type="dcterms:W3CDTF">2020-04-23T07:48:00Z</dcterms:created>
  <dcterms:modified xsi:type="dcterms:W3CDTF">2020-04-23T13:49:00Z</dcterms:modified>
</cp:coreProperties>
</file>